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outlineLvl w:val="0"/>
        <w:rPr>
          <w:rFonts w:ascii="方正小标宋简体" w:hAnsi="华文中宋" w:eastAsia="方正小标宋简体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附件</w:t>
      </w:r>
      <w:r>
        <w:rPr>
          <w:rFonts w:ascii="仿宋_GB2312" w:hAnsi="宋体" w:eastAsia="仿宋_GB2312" w:cs="仿宋_GB2312"/>
          <w:sz w:val="32"/>
          <w:szCs w:val="32"/>
        </w:rPr>
        <w:t>5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第三十二届“北京青年五四奖章”推荐评选表</w:t>
      </w:r>
    </w:p>
    <w:p>
      <w:pPr>
        <w:spacing w:line="200" w:lineRule="exact"/>
        <w:jc w:val="center"/>
        <w:rPr>
          <w:rFonts w:ascii="黑体" w:eastAsia="黑体"/>
          <w:sz w:val="36"/>
          <w:szCs w:val="36"/>
        </w:rPr>
      </w:pPr>
    </w:p>
    <w:tbl>
      <w:tblPr>
        <w:tblStyle w:val="14"/>
        <w:tblW w:w="88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540"/>
        <w:gridCol w:w="1261"/>
        <w:gridCol w:w="898"/>
        <w:gridCol w:w="902"/>
        <w:gridCol w:w="1800"/>
        <w:gridCol w:w="1050"/>
        <w:gridCol w:w="27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59" w:type="dxa"/>
            <w:gridSpan w:val="2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姓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名</w:t>
            </w:r>
          </w:p>
        </w:tc>
        <w:tc>
          <w:tcPr>
            <w:tcW w:w="1261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98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902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050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0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59" w:type="dxa"/>
            <w:gridSpan w:val="2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籍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贯</w:t>
            </w:r>
          </w:p>
        </w:tc>
        <w:tc>
          <w:tcPr>
            <w:tcW w:w="1261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98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902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w w:val="9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w w:val="90"/>
                <w:sz w:val="28"/>
                <w:szCs w:val="28"/>
              </w:rPr>
              <w:t>参加工作时间</w:t>
            </w:r>
          </w:p>
        </w:tc>
        <w:tc>
          <w:tcPr>
            <w:tcW w:w="1050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0" w:type="dxa"/>
            <w:gridSpan w:val="2"/>
            <w:vMerge w:val="continue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59" w:type="dxa"/>
            <w:gridSpan w:val="2"/>
          </w:tcPr>
          <w:p>
            <w:pPr>
              <w:spacing w:line="560" w:lineRule="exact"/>
              <w:jc w:val="center"/>
              <w:rPr>
                <w:rFonts w:ascii="仿宋_GB2312" w:eastAsia="仿宋_GB2312"/>
                <w:w w:val="9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w w:val="90"/>
                <w:sz w:val="28"/>
                <w:szCs w:val="28"/>
              </w:rPr>
              <w:t>政治面貌</w:t>
            </w:r>
          </w:p>
        </w:tc>
        <w:tc>
          <w:tcPr>
            <w:tcW w:w="1261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98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职称</w:t>
            </w:r>
          </w:p>
        </w:tc>
        <w:tc>
          <w:tcPr>
            <w:tcW w:w="902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文化程度</w:t>
            </w:r>
          </w:p>
        </w:tc>
        <w:tc>
          <w:tcPr>
            <w:tcW w:w="1050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0" w:type="dxa"/>
            <w:gridSpan w:val="2"/>
            <w:vMerge w:val="continue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20" w:type="dxa"/>
            <w:gridSpan w:val="3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现工作单位及职务</w:t>
            </w:r>
          </w:p>
        </w:tc>
        <w:tc>
          <w:tcPr>
            <w:tcW w:w="4650" w:type="dxa"/>
            <w:gridSpan w:val="4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0" w:type="dxa"/>
            <w:gridSpan w:val="2"/>
            <w:vMerge w:val="continue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20" w:type="dxa"/>
            <w:gridSpan w:val="3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通讯地址及邮编</w:t>
            </w:r>
          </w:p>
        </w:tc>
        <w:tc>
          <w:tcPr>
            <w:tcW w:w="6300" w:type="dxa"/>
            <w:gridSpan w:val="6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20" w:type="dxa"/>
            <w:gridSpan w:val="3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3600" w:type="dxa"/>
            <w:gridSpan w:val="3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77" w:type="dxa"/>
            <w:gridSpan w:val="2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手机</w:t>
            </w:r>
          </w:p>
        </w:tc>
        <w:tc>
          <w:tcPr>
            <w:tcW w:w="1623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20" w:type="dxa"/>
            <w:gridSpan w:val="3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身份证件号码</w:t>
            </w:r>
          </w:p>
        </w:tc>
        <w:tc>
          <w:tcPr>
            <w:tcW w:w="6300" w:type="dxa"/>
            <w:gridSpan w:val="6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2" w:hRule="atLeast"/>
          <w:jc w:val="center"/>
        </w:trPr>
        <w:tc>
          <w:tcPr>
            <w:tcW w:w="71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学习和工作简历</w:t>
            </w:r>
          </w:p>
        </w:tc>
        <w:tc>
          <w:tcPr>
            <w:tcW w:w="8101" w:type="dxa"/>
            <w:gridSpan w:val="8"/>
          </w:tcPr>
          <w:p>
            <w:pPr>
              <w:spacing w:line="560" w:lineRule="exact"/>
              <w:jc w:val="left"/>
              <w:rPr>
                <w:rFonts w:asci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自高中起逐条写起，例如“</w:t>
            </w:r>
            <w:r>
              <w:rPr>
                <w:rFonts w:ascii="仿宋_GB2312" w:eastAsia="仿宋_GB2312" w:cs="仿宋_GB2312"/>
                <w:sz w:val="24"/>
                <w:szCs w:val="24"/>
                <w:highlight w:val="none"/>
              </w:rPr>
              <w:t>2001.09-2003.07  XXXXX</w:t>
            </w:r>
            <w:r>
              <w:rPr>
                <w:rFonts w:hint="eastAsia" w:ascii="仿宋_GB2312" w:eastAsia="仿宋_GB2312" w:cs="仿宋_GB2312"/>
                <w:sz w:val="24"/>
                <w:szCs w:val="24"/>
                <w:highlight w:val="none"/>
              </w:rPr>
              <w:t>高级中学学生</w:t>
            </w:r>
          </w:p>
          <w:p>
            <w:pPr>
              <w:spacing w:line="560" w:lineRule="exact"/>
              <w:ind w:firstLine="2880" w:firstLineChars="1200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2003.09-2007.07  XX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大学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XX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专业本科”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2" w:hRule="atLeast"/>
          <w:jc w:val="center"/>
        </w:trPr>
        <w:tc>
          <w:tcPr>
            <w:tcW w:w="71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主要事迹</w:t>
            </w:r>
          </w:p>
        </w:tc>
        <w:tc>
          <w:tcPr>
            <w:tcW w:w="8101" w:type="dxa"/>
            <w:gridSpan w:val="8"/>
          </w:tcPr>
          <w:p>
            <w:pPr>
              <w:spacing w:line="56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简要概括，不超过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300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字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2" w:hRule="atLeast"/>
          <w:jc w:val="center"/>
        </w:trPr>
        <w:tc>
          <w:tcPr>
            <w:tcW w:w="71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曾获表彰奖励情况</w:t>
            </w:r>
          </w:p>
        </w:tc>
        <w:tc>
          <w:tcPr>
            <w:tcW w:w="8101" w:type="dxa"/>
            <w:gridSpan w:val="8"/>
            <w:vAlign w:val="center"/>
          </w:tcPr>
          <w:p>
            <w:pPr>
              <w:spacing w:line="56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所获市级以上荣誉，例如“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2008.01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获北京市先进工作者”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4" w:hRule="atLeast"/>
          <w:jc w:val="center"/>
        </w:trPr>
        <w:tc>
          <w:tcPr>
            <w:tcW w:w="71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所在单位党组织意见</w:t>
            </w:r>
          </w:p>
        </w:tc>
        <w:tc>
          <w:tcPr>
            <w:tcW w:w="8101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ind w:firstLine="5320" w:firstLineChars="1900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>(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盖章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)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                 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年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月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2" w:hRule="atLeast"/>
          <w:jc w:val="center"/>
        </w:trPr>
        <w:tc>
          <w:tcPr>
            <w:tcW w:w="71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区局级单位团委意见</w:t>
            </w:r>
          </w:p>
        </w:tc>
        <w:tc>
          <w:tcPr>
            <w:tcW w:w="8101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                    (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盖章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)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                  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年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月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2" w:hRule="atLeast"/>
          <w:jc w:val="center"/>
        </w:trPr>
        <w:tc>
          <w:tcPr>
            <w:tcW w:w="71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团市委意见</w:t>
            </w:r>
          </w:p>
        </w:tc>
        <w:tc>
          <w:tcPr>
            <w:tcW w:w="8101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                    (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盖章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)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                  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年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月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日</w:t>
            </w:r>
          </w:p>
        </w:tc>
      </w:tr>
    </w:tbl>
    <w:p>
      <w:pPr>
        <w:spacing w:line="300" w:lineRule="exac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注：1、本表正反打印，一式两份；</w:t>
      </w:r>
    </w:p>
    <w:p>
      <w:pPr>
        <w:spacing w:line="30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2、青年自荐的，需征求各区局级单位团委意见。</w:t>
      </w:r>
    </w:p>
    <w:p>
      <w:pPr>
        <w:spacing w:line="300" w:lineRule="exact"/>
        <w:ind w:firstLine="482" w:firstLineChars="200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985" w:right="2041" w:bottom="1985" w:left="204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仿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18</w:t>
    </w:r>
    <w:r>
      <w:rPr>
        <w:lang w:val="zh-CN"/>
      </w:rPr>
      <w:fldChar w:fldCharType="end"/>
    </w:r>
  </w:p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6A0"/>
    <w:rsid w:val="0000216E"/>
    <w:rsid w:val="000028BD"/>
    <w:rsid w:val="0000336E"/>
    <w:rsid w:val="00004B7E"/>
    <w:rsid w:val="000051B3"/>
    <w:rsid w:val="00006A04"/>
    <w:rsid w:val="00007324"/>
    <w:rsid w:val="00010EAB"/>
    <w:rsid w:val="00011AA7"/>
    <w:rsid w:val="00012F48"/>
    <w:rsid w:val="00020F4B"/>
    <w:rsid w:val="000225EC"/>
    <w:rsid w:val="00022E31"/>
    <w:rsid w:val="00027C5E"/>
    <w:rsid w:val="00033186"/>
    <w:rsid w:val="00035915"/>
    <w:rsid w:val="00042F4B"/>
    <w:rsid w:val="00045F8E"/>
    <w:rsid w:val="000530F6"/>
    <w:rsid w:val="00054AFC"/>
    <w:rsid w:val="00054F28"/>
    <w:rsid w:val="00060474"/>
    <w:rsid w:val="0006137C"/>
    <w:rsid w:val="00063586"/>
    <w:rsid w:val="000635F0"/>
    <w:rsid w:val="0006371D"/>
    <w:rsid w:val="00063DFF"/>
    <w:rsid w:val="00065480"/>
    <w:rsid w:val="00066CE0"/>
    <w:rsid w:val="00073F21"/>
    <w:rsid w:val="0007512E"/>
    <w:rsid w:val="000751A5"/>
    <w:rsid w:val="00081956"/>
    <w:rsid w:val="00083645"/>
    <w:rsid w:val="0009209A"/>
    <w:rsid w:val="00093437"/>
    <w:rsid w:val="00093D98"/>
    <w:rsid w:val="0009487F"/>
    <w:rsid w:val="000950F6"/>
    <w:rsid w:val="00097A4E"/>
    <w:rsid w:val="000A0AC3"/>
    <w:rsid w:val="000A7177"/>
    <w:rsid w:val="000B305B"/>
    <w:rsid w:val="000B31B6"/>
    <w:rsid w:val="000B3941"/>
    <w:rsid w:val="000B3E00"/>
    <w:rsid w:val="000B53D8"/>
    <w:rsid w:val="000B7FCC"/>
    <w:rsid w:val="000C44E1"/>
    <w:rsid w:val="000C7F2A"/>
    <w:rsid w:val="000D0C34"/>
    <w:rsid w:val="000D3E2A"/>
    <w:rsid w:val="000D50B9"/>
    <w:rsid w:val="000D54E8"/>
    <w:rsid w:val="000E0173"/>
    <w:rsid w:val="000E3A59"/>
    <w:rsid w:val="000E3C60"/>
    <w:rsid w:val="000F1351"/>
    <w:rsid w:val="000F1421"/>
    <w:rsid w:val="000F3E51"/>
    <w:rsid w:val="000F4A05"/>
    <w:rsid w:val="000F61DA"/>
    <w:rsid w:val="000F7C95"/>
    <w:rsid w:val="00100320"/>
    <w:rsid w:val="001020DE"/>
    <w:rsid w:val="00102351"/>
    <w:rsid w:val="00103866"/>
    <w:rsid w:val="001050CF"/>
    <w:rsid w:val="00115916"/>
    <w:rsid w:val="00116517"/>
    <w:rsid w:val="0011689E"/>
    <w:rsid w:val="00116E4B"/>
    <w:rsid w:val="00116FE4"/>
    <w:rsid w:val="001208CE"/>
    <w:rsid w:val="001221FA"/>
    <w:rsid w:val="00124534"/>
    <w:rsid w:val="0012491B"/>
    <w:rsid w:val="00126C13"/>
    <w:rsid w:val="00130021"/>
    <w:rsid w:val="00130726"/>
    <w:rsid w:val="001343B6"/>
    <w:rsid w:val="00134D24"/>
    <w:rsid w:val="00134EFB"/>
    <w:rsid w:val="001359C0"/>
    <w:rsid w:val="0014120D"/>
    <w:rsid w:val="00141680"/>
    <w:rsid w:val="00144F18"/>
    <w:rsid w:val="0014680E"/>
    <w:rsid w:val="0014779F"/>
    <w:rsid w:val="00150494"/>
    <w:rsid w:val="00156B80"/>
    <w:rsid w:val="001577ED"/>
    <w:rsid w:val="00160327"/>
    <w:rsid w:val="00162C83"/>
    <w:rsid w:val="0016500C"/>
    <w:rsid w:val="001717C2"/>
    <w:rsid w:val="00171A8C"/>
    <w:rsid w:val="00172321"/>
    <w:rsid w:val="001728ED"/>
    <w:rsid w:val="00172A27"/>
    <w:rsid w:val="00172D9B"/>
    <w:rsid w:val="0017598B"/>
    <w:rsid w:val="001770FE"/>
    <w:rsid w:val="00181409"/>
    <w:rsid w:val="00185086"/>
    <w:rsid w:val="001850B6"/>
    <w:rsid w:val="001870AC"/>
    <w:rsid w:val="00187F1D"/>
    <w:rsid w:val="00190F19"/>
    <w:rsid w:val="001912E0"/>
    <w:rsid w:val="00191314"/>
    <w:rsid w:val="00194588"/>
    <w:rsid w:val="00196122"/>
    <w:rsid w:val="00196D9E"/>
    <w:rsid w:val="00196F2F"/>
    <w:rsid w:val="00196FB3"/>
    <w:rsid w:val="00197E22"/>
    <w:rsid w:val="00197EDC"/>
    <w:rsid w:val="001A0C3A"/>
    <w:rsid w:val="001A13CC"/>
    <w:rsid w:val="001A1A74"/>
    <w:rsid w:val="001A248F"/>
    <w:rsid w:val="001A330B"/>
    <w:rsid w:val="001A42AA"/>
    <w:rsid w:val="001B1924"/>
    <w:rsid w:val="001B24E4"/>
    <w:rsid w:val="001B4D3B"/>
    <w:rsid w:val="001B5431"/>
    <w:rsid w:val="001B577E"/>
    <w:rsid w:val="001B6938"/>
    <w:rsid w:val="001C15ED"/>
    <w:rsid w:val="001C53BF"/>
    <w:rsid w:val="001C5494"/>
    <w:rsid w:val="001C67AA"/>
    <w:rsid w:val="001C7A5E"/>
    <w:rsid w:val="001D04DD"/>
    <w:rsid w:val="001D0C0F"/>
    <w:rsid w:val="001D1E23"/>
    <w:rsid w:val="001D35F8"/>
    <w:rsid w:val="001D53B1"/>
    <w:rsid w:val="001D59A0"/>
    <w:rsid w:val="001D6D15"/>
    <w:rsid w:val="001D6F9B"/>
    <w:rsid w:val="001E02DE"/>
    <w:rsid w:val="001E154D"/>
    <w:rsid w:val="001E2505"/>
    <w:rsid w:val="001E3458"/>
    <w:rsid w:val="001E46A5"/>
    <w:rsid w:val="001E798F"/>
    <w:rsid w:val="001F0700"/>
    <w:rsid w:val="001F1AB8"/>
    <w:rsid w:val="001F21A4"/>
    <w:rsid w:val="001F24E5"/>
    <w:rsid w:val="001F2E6C"/>
    <w:rsid w:val="001F3053"/>
    <w:rsid w:val="001F4022"/>
    <w:rsid w:val="001F62E0"/>
    <w:rsid w:val="001F78CE"/>
    <w:rsid w:val="00200682"/>
    <w:rsid w:val="00201178"/>
    <w:rsid w:val="00202B94"/>
    <w:rsid w:val="00204441"/>
    <w:rsid w:val="00205376"/>
    <w:rsid w:val="00206BB9"/>
    <w:rsid w:val="00206F2B"/>
    <w:rsid w:val="0021215D"/>
    <w:rsid w:val="002142AD"/>
    <w:rsid w:val="00214A7A"/>
    <w:rsid w:val="00215B77"/>
    <w:rsid w:val="0021708E"/>
    <w:rsid w:val="002205BB"/>
    <w:rsid w:val="002210FA"/>
    <w:rsid w:val="00222691"/>
    <w:rsid w:val="0022506C"/>
    <w:rsid w:val="00226CD0"/>
    <w:rsid w:val="00227928"/>
    <w:rsid w:val="00233F30"/>
    <w:rsid w:val="00236E84"/>
    <w:rsid w:val="002370AA"/>
    <w:rsid w:val="002410EA"/>
    <w:rsid w:val="00243BC6"/>
    <w:rsid w:val="002467DE"/>
    <w:rsid w:val="0025462F"/>
    <w:rsid w:val="00260132"/>
    <w:rsid w:val="00260A4B"/>
    <w:rsid w:val="002635D8"/>
    <w:rsid w:val="00264106"/>
    <w:rsid w:val="0026444A"/>
    <w:rsid w:val="00267040"/>
    <w:rsid w:val="0027153A"/>
    <w:rsid w:val="00271A6E"/>
    <w:rsid w:val="00272BE8"/>
    <w:rsid w:val="00275544"/>
    <w:rsid w:val="00275C0F"/>
    <w:rsid w:val="00276511"/>
    <w:rsid w:val="00280806"/>
    <w:rsid w:val="00282537"/>
    <w:rsid w:val="002827CF"/>
    <w:rsid w:val="00284EDF"/>
    <w:rsid w:val="0028609A"/>
    <w:rsid w:val="00286EFF"/>
    <w:rsid w:val="0029547E"/>
    <w:rsid w:val="002979AA"/>
    <w:rsid w:val="002A062E"/>
    <w:rsid w:val="002A0756"/>
    <w:rsid w:val="002A22A8"/>
    <w:rsid w:val="002A43B6"/>
    <w:rsid w:val="002A6FFA"/>
    <w:rsid w:val="002A7D21"/>
    <w:rsid w:val="002B1894"/>
    <w:rsid w:val="002B5125"/>
    <w:rsid w:val="002B57AE"/>
    <w:rsid w:val="002B68D6"/>
    <w:rsid w:val="002C02CA"/>
    <w:rsid w:val="002C13CB"/>
    <w:rsid w:val="002C15A6"/>
    <w:rsid w:val="002C3C80"/>
    <w:rsid w:val="002C66E5"/>
    <w:rsid w:val="002C7793"/>
    <w:rsid w:val="002D1476"/>
    <w:rsid w:val="002D301C"/>
    <w:rsid w:val="002D3197"/>
    <w:rsid w:val="002E01B2"/>
    <w:rsid w:val="002E50ED"/>
    <w:rsid w:val="002E6116"/>
    <w:rsid w:val="002E628C"/>
    <w:rsid w:val="002E6FEC"/>
    <w:rsid w:val="002F1366"/>
    <w:rsid w:val="002F55A8"/>
    <w:rsid w:val="002F5739"/>
    <w:rsid w:val="002F6655"/>
    <w:rsid w:val="002F7858"/>
    <w:rsid w:val="002F7A27"/>
    <w:rsid w:val="0030523C"/>
    <w:rsid w:val="00306EBD"/>
    <w:rsid w:val="0031012D"/>
    <w:rsid w:val="00312458"/>
    <w:rsid w:val="00313A21"/>
    <w:rsid w:val="0031478D"/>
    <w:rsid w:val="003148BB"/>
    <w:rsid w:val="00315096"/>
    <w:rsid w:val="003172E3"/>
    <w:rsid w:val="003203AC"/>
    <w:rsid w:val="00320E76"/>
    <w:rsid w:val="00324ED6"/>
    <w:rsid w:val="003257CF"/>
    <w:rsid w:val="00326DD0"/>
    <w:rsid w:val="003272C4"/>
    <w:rsid w:val="003274A1"/>
    <w:rsid w:val="00333037"/>
    <w:rsid w:val="0033398D"/>
    <w:rsid w:val="00333B97"/>
    <w:rsid w:val="0033663C"/>
    <w:rsid w:val="0033689F"/>
    <w:rsid w:val="00336B0B"/>
    <w:rsid w:val="00341389"/>
    <w:rsid w:val="0034140C"/>
    <w:rsid w:val="00341C5D"/>
    <w:rsid w:val="0034401B"/>
    <w:rsid w:val="00346674"/>
    <w:rsid w:val="0034782B"/>
    <w:rsid w:val="00347DFF"/>
    <w:rsid w:val="0036283B"/>
    <w:rsid w:val="00367AFE"/>
    <w:rsid w:val="00367F66"/>
    <w:rsid w:val="003716A5"/>
    <w:rsid w:val="003725C6"/>
    <w:rsid w:val="0037432A"/>
    <w:rsid w:val="00375662"/>
    <w:rsid w:val="00375D98"/>
    <w:rsid w:val="003762A3"/>
    <w:rsid w:val="003765ED"/>
    <w:rsid w:val="00381444"/>
    <w:rsid w:val="00382601"/>
    <w:rsid w:val="00385456"/>
    <w:rsid w:val="00393BBB"/>
    <w:rsid w:val="00395A58"/>
    <w:rsid w:val="00395D2A"/>
    <w:rsid w:val="003A1A75"/>
    <w:rsid w:val="003A23FB"/>
    <w:rsid w:val="003A4AF6"/>
    <w:rsid w:val="003A592F"/>
    <w:rsid w:val="003A683C"/>
    <w:rsid w:val="003B0489"/>
    <w:rsid w:val="003B0D5C"/>
    <w:rsid w:val="003B0EA5"/>
    <w:rsid w:val="003B1AC7"/>
    <w:rsid w:val="003B2E8A"/>
    <w:rsid w:val="003B37C5"/>
    <w:rsid w:val="003B3F3B"/>
    <w:rsid w:val="003B4AA3"/>
    <w:rsid w:val="003B6701"/>
    <w:rsid w:val="003C0EFE"/>
    <w:rsid w:val="003C26EA"/>
    <w:rsid w:val="003C676B"/>
    <w:rsid w:val="003C7B4D"/>
    <w:rsid w:val="003D01CE"/>
    <w:rsid w:val="003D04E1"/>
    <w:rsid w:val="003D58E4"/>
    <w:rsid w:val="003E0C92"/>
    <w:rsid w:val="003E1BC4"/>
    <w:rsid w:val="003E2445"/>
    <w:rsid w:val="003E2D95"/>
    <w:rsid w:val="003E4689"/>
    <w:rsid w:val="003E7D79"/>
    <w:rsid w:val="003F0590"/>
    <w:rsid w:val="003F3530"/>
    <w:rsid w:val="003F492E"/>
    <w:rsid w:val="003F6F0E"/>
    <w:rsid w:val="003F7412"/>
    <w:rsid w:val="00400762"/>
    <w:rsid w:val="00400A48"/>
    <w:rsid w:val="00400C54"/>
    <w:rsid w:val="00400D5C"/>
    <w:rsid w:val="0040267A"/>
    <w:rsid w:val="00411B27"/>
    <w:rsid w:val="00412F58"/>
    <w:rsid w:val="0041456A"/>
    <w:rsid w:val="00416E19"/>
    <w:rsid w:val="0041734F"/>
    <w:rsid w:val="00423BD9"/>
    <w:rsid w:val="00424FAE"/>
    <w:rsid w:val="00426827"/>
    <w:rsid w:val="00432A85"/>
    <w:rsid w:val="00436467"/>
    <w:rsid w:val="00437388"/>
    <w:rsid w:val="004401F2"/>
    <w:rsid w:val="004405D7"/>
    <w:rsid w:val="00440F5E"/>
    <w:rsid w:val="0044401D"/>
    <w:rsid w:val="004445A5"/>
    <w:rsid w:val="004454F9"/>
    <w:rsid w:val="00447B4D"/>
    <w:rsid w:val="0045229D"/>
    <w:rsid w:val="00452761"/>
    <w:rsid w:val="00452C87"/>
    <w:rsid w:val="004563EA"/>
    <w:rsid w:val="004570A8"/>
    <w:rsid w:val="00457B11"/>
    <w:rsid w:val="00457E73"/>
    <w:rsid w:val="00460569"/>
    <w:rsid w:val="004635B2"/>
    <w:rsid w:val="00465F66"/>
    <w:rsid w:val="004709A0"/>
    <w:rsid w:val="004746BC"/>
    <w:rsid w:val="00475ED1"/>
    <w:rsid w:val="0048079C"/>
    <w:rsid w:val="00481186"/>
    <w:rsid w:val="004829D3"/>
    <w:rsid w:val="00483491"/>
    <w:rsid w:val="0048406C"/>
    <w:rsid w:val="00490AC9"/>
    <w:rsid w:val="00490BF3"/>
    <w:rsid w:val="00491583"/>
    <w:rsid w:val="00491A02"/>
    <w:rsid w:val="00491D1F"/>
    <w:rsid w:val="004937F3"/>
    <w:rsid w:val="004957C9"/>
    <w:rsid w:val="00497E43"/>
    <w:rsid w:val="004A0500"/>
    <w:rsid w:val="004A0C4D"/>
    <w:rsid w:val="004A301B"/>
    <w:rsid w:val="004A3805"/>
    <w:rsid w:val="004A679B"/>
    <w:rsid w:val="004A7DF4"/>
    <w:rsid w:val="004B0491"/>
    <w:rsid w:val="004B1FF2"/>
    <w:rsid w:val="004B2533"/>
    <w:rsid w:val="004B3E6C"/>
    <w:rsid w:val="004B533F"/>
    <w:rsid w:val="004B53CC"/>
    <w:rsid w:val="004B61A7"/>
    <w:rsid w:val="004C04B3"/>
    <w:rsid w:val="004C1246"/>
    <w:rsid w:val="004C3231"/>
    <w:rsid w:val="004C33D7"/>
    <w:rsid w:val="004C5D0D"/>
    <w:rsid w:val="004D0F08"/>
    <w:rsid w:val="004D145B"/>
    <w:rsid w:val="004D166A"/>
    <w:rsid w:val="004D24A0"/>
    <w:rsid w:val="004D2518"/>
    <w:rsid w:val="004D3980"/>
    <w:rsid w:val="004D4977"/>
    <w:rsid w:val="004D5C3F"/>
    <w:rsid w:val="004D7AF4"/>
    <w:rsid w:val="004E01B9"/>
    <w:rsid w:val="004E087D"/>
    <w:rsid w:val="004E21F0"/>
    <w:rsid w:val="004E3F12"/>
    <w:rsid w:val="004E7A9F"/>
    <w:rsid w:val="004F1128"/>
    <w:rsid w:val="004F45C2"/>
    <w:rsid w:val="004F483E"/>
    <w:rsid w:val="004F5E53"/>
    <w:rsid w:val="004F7B12"/>
    <w:rsid w:val="00500EAC"/>
    <w:rsid w:val="00502B54"/>
    <w:rsid w:val="00502D6C"/>
    <w:rsid w:val="0050531E"/>
    <w:rsid w:val="005053B5"/>
    <w:rsid w:val="005069E2"/>
    <w:rsid w:val="00512593"/>
    <w:rsid w:val="005158A2"/>
    <w:rsid w:val="00515D99"/>
    <w:rsid w:val="00516DC2"/>
    <w:rsid w:val="00516E92"/>
    <w:rsid w:val="00520251"/>
    <w:rsid w:val="00520BE8"/>
    <w:rsid w:val="00520CA8"/>
    <w:rsid w:val="005229F9"/>
    <w:rsid w:val="00524A6A"/>
    <w:rsid w:val="00525084"/>
    <w:rsid w:val="00525260"/>
    <w:rsid w:val="00525871"/>
    <w:rsid w:val="005262C8"/>
    <w:rsid w:val="005338D9"/>
    <w:rsid w:val="00535EB2"/>
    <w:rsid w:val="00537117"/>
    <w:rsid w:val="00541DEA"/>
    <w:rsid w:val="005432A2"/>
    <w:rsid w:val="00543EB0"/>
    <w:rsid w:val="00544DB1"/>
    <w:rsid w:val="005461CC"/>
    <w:rsid w:val="00550260"/>
    <w:rsid w:val="00551B77"/>
    <w:rsid w:val="00553CEA"/>
    <w:rsid w:val="00555474"/>
    <w:rsid w:val="00556E08"/>
    <w:rsid w:val="00560D2E"/>
    <w:rsid w:val="00560D4A"/>
    <w:rsid w:val="005625BF"/>
    <w:rsid w:val="00567AD8"/>
    <w:rsid w:val="00567ECE"/>
    <w:rsid w:val="00572C87"/>
    <w:rsid w:val="00573F4A"/>
    <w:rsid w:val="00575154"/>
    <w:rsid w:val="00577B20"/>
    <w:rsid w:val="0058264E"/>
    <w:rsid w:val="00582810"/>
    <w:rsid w:val="005839BF"/>
    <w:rsid w:val="0058412D"/>
    <w:rsid w:val="00585019"/>
    <w:rsid w:val="005860C7"/>
    <w:rsid w:val="00586BEC"/>
    <w:rsid w:val="00587F4A"/>
    <w:rsid w:val="00590BAB"/>
    <w:rsid w:val="00592FC4"/>
    <w:rsid w:val="005947BE"/>
    <w:rsid w:val="005976ED"/>
    <w:rsid w:val="005A018B"/>
    <w:rsid w:val="005A1BFB"/>
    <w:rsid w:val="005A2305"/>
    <w:rsid w:val="005A291A"/>
    <w:rsid w:val="005A30A3"/>
    <w:rsid w:val="005A6B31"/>
    <w:rsid w:val="005A6C7F"/>
    <w:rsid w:val="005A6CD7"/>
    <w:rsid w:val="005B02FD"/>
    <w:rsid w:val="005B1E3F"/>
    <w:rsid w:val="005B31E0"/>
    <w:rsid w:val="005B5A67"/>
    <w:rsid w:val="005C0BB4"/>
    <w:rsid w:val="005C12D9"/>
    <w:rsid w:val="005C16C3"/>
    <w:rsid w:val="005C3B88"/>
    <w:rsid w:val="005C49C3"/>
    <w:rsid w:val="005C4DDC"/>
    <w:rsid w:val="005D0561"/>
    <w:rsid w:val="005D0911"/>
    <w:rsid w:val="005D5BD2"/>
    <w:rsid w:val="005E0E51"/>
    <w:rsid w:val="005E1D45"/>
    <w:rsid w:val="005E2D56"/>
    <w:rsid w:val="005E3C80"/>
    <w:rsid w:val="005E3F20"/>
    <w:rsid w:val="005E616F"/>
    <w:rsid w:val="005E7511"/>
    <w:rsid w:val="005F1074"/>
    <w:rsid w:val="005F1C59"/>
    <w:rsid w:val="005F49AD"/>
    <w:rsid w:val="0060066E"/>
    <w:rsid w:val="006013C8"/>
    <w:rsid w:val="00601420"/>
    <w:rsid w:val="00601440"/>
    <w:rsid w:val="006027FD"/>
    <w:rsid w:val="006042F4"/>
    <w:rsid w:val="006057B6"/>
    <w:rsid w:val="00606272"/>
    <w:rsid w:val="006074FA"/>
    <w:rsid w:val="006105DF"/>
    <w:rsid w:val="00611624"/>
    <w:rsid w:val="00614315"/>
    <w:rsid w:val="00614961"/>
    <w:rsid w:val="006161DF"/>
    <w:rsid w:val="00620850"/>
    <w:rsid w:val="00620DFB"/>
    <w:rsid w:val="0062164B"/>
    <w:rsid w:val="0062345E"/>
    <w:rsid w:val="00624EC0"/>
    <w:rsid w:val="006257C2"/>
    <w:rsid w:val="0063052F"/>
    <w:rsid w:val="00634B58"/>
    <w:rsid w:val="00636672"/>
    <w:rsid w:val="00637479"/>
    <w:rsid w:val="00637E94"/>
    <w:rsid w:val="006413B0"/>
    <w:rsid w:val="00642233"/>
    <w:rsid w:val="00643217"/>
    <w:rsid w:val="006437C2"/>
    <w:rsid w:val="00643ED1"/>
    <w:rsid w:val="00644037"/>
    <w:rsid w:val="00644ED2"/>
    <w:rsid w:val="00645F24"/>
    <w:rsid w:val="00647630"/>
    <w:rsid w:val="0065052F"/>
    <w:rsid w:val="0065062D"/>
    <w:rsid w:val="006507BE"/>
    <w:rsid w:val="00651EE3"/>
    <w:rsid w:val="0065320F"/>
    <w:rsid w:val="006539CA"/>
    <w:rsid w:val="00653A7B"/>
    <w:rsid w:val="0065427E"/>
    <w:rsid w:val="0065565B"/>
    <w:rsid w:val="006563F7"/>
    <w:rsid w:val="00660315"/>
    <w:rsid w:val="006623E2"/>
    <w:rsid w:val="0066246A"/>
    <w:rsid w:val="00662DFC"/>
    <w:rsid w:val="006632C8"/>
    <w:rsid w:val="0066585C"/>
    <w:rsid w:val="006663A8"/>
    <w:rsid w:val="00666BA9"/>
    <w:rsid w:val="00672185"/>
    <w:rsid w:val="006751B0"/>
    <w:rsid w:val="00677A7D"/>
    <w:rsid w:val="0068265A"/>
    <w:rsid w:val="00683F64"/>
    <w:rsid w:val="006907F7"/>
    <w:rsid w:val="00690810"/>
    <w:rsid w:val="0069094D"/>
    <w:rsid w:val="00693472"/>
    <w:rsid w:val="0069649B"/>
    <w:rsid w:val="006A1137"/>
    <w:rsid w:val="006A1F2D"/>
    <w:rsid w:val="006A2316"/>
    <w:rsid w:val="006A5FEC"/>
    <w:rsid w:val="006A6495"/>
    <w:rsid w:val="006A75DF"/>
    <w:rsid w:val="006B1BB2"/>
    <w:rsid w:val="006B30BB"/>
    <w:rsid w:val="006B46A3"/>
    <w:rsid w:val="006B5605"/>
    <w:rsid w:val="006B5AB2"/>
    <w:rsid w:val="006B61E2"/>
    <w:rsid w:val="006C7434"/>
    <w:rsid w:val="006C79F8"/>
    <w:rsid w:val="006C7BA1"/>
    <w:rsid w:val="006D3428"/>
    <w:rsid w:val="006D5345"/>
    <w:rsid w:val="006E25C6"/>
    <w:rsid w:val="006E2C7B"/>
    <w:rsid w:val="006E3A0D"/>
    <w:rsid w:val="006E44A1"/>
    <w:rsid w:val="006F1EF3"/>
    <w:rsid w:val="006F3423"/>
    <w:rsid w:val="006F3BF1"/>
    <w:rsid w:val="006F3D18"/>
    <w:rsid w:val="006F5D0B"/>
    <w:rsid w:val="00703716"/>
    <w:rsid w:val="0070395D"/>
    <w:rsid w:val="0070421D"/>
    <w:rsid w:val="007057CD"/>
    <w:rsid w:val="00710222"/>
    <w:rsid w:val="007111DF"/>
    <w:rsid w:val="00713C8A"/>
    <w:rsid w:val="0071518E"/>
    <w:rsid w:val="00715779"/>
    <w:rsid w:val="00723EDE"/>
    <w:rsid w:val="00724849"/>
    <w:rsid w:val="007249F6"/>
    <w:rsid w:val="007263AD"/>
    <w:rsid w:val="0072712B"/>
    <w:rsid w:val="0072744B"/>
    <w:rsid w:val="00732999"/>
    <w:rsid w:val="007341CB"/>
    <w:rsid w:val="0073534C"/>
    <w:rsid w:val="0073589A"/>
    <w:rsid w:val="00736759"/>
    <w:rsid w:val="007376EE"/>
    <w:rsid w:val="0074237B"/>
    <w:rsid w:val="00743C4D"/>
    <w:rsid w:val="00744886"/>
    <w:rsid w:val="007450F1"/>
    <w:rsid w:val="0074540C"/>
    <w:rsid w:val="00746675"/>
    <w:rsid w:val="00746E4C"/>
    <w:rsid w:val="00755980"/>
    <w:rsid w:val="00760233"/>
    <w:rsid w:val="007628F8"/>
    <w:rsid w:val="00762FE7"/>
    <w:rsid w:val="00763C26"/>
    <w:rsid w:val="00763E50"/>
    <w:rsid w:val="007640AA"/>
    <w:rsid w:val="0076478C"/>
    <w:rsid w:val="00765243"/>
    <w:rsid w:val="00765439"/>
    <w:rsid w:val="00765C97"/>
    <w:rsid w:val="0076684F"/>
    <w:rsid w:val="007719CF"/>
    <w:rsid w:val="00772E2A"/>
    <w:rsid w:val="00774208"/>
    <w:rsid w:val="00775455"/>
    <w:rsid w:val="00776306"/>
    <w:rsid w:val="00782FC4"/>
    <w:rsid w:val="00783652"/>
    <w:rsid w:val="0078530D"/>
    <w:rsid w:val="007919DE"/>
    <w:rsid w:val="00792A29"/>
    <w:rsid w:val="00793B7F"/>
    <w:rsid w:val="00793B8B"/>
    <w:rsid w:val="00793BD1"/>
    <w:rsid w:val="007940CF"/>
    <w:rsid w:val="007A07A4"/>
    <w:rsid w:val="007A1B9B"/>
    <w:rsid w:val="007A2A67"/>
    <w:rsid w:val="007A2AED"/>
    <w:rsid w:val="007A505D"/>
    <w:rsid w:val="007A5744"/>
    <w:rsid w:val="007A6882"/>
    <w:rsid w:val="007A6CBE"/>
    <w:rsid w:val="007A72E6"/>
    <w:rsid w:val="007B1819"/>
    <w:rsid w:val="007B44BE"/>
    <w:rsid w:val="007B6637"/>
    <w:rsid w:val="007B67A0"/>
    <w:rsid w:val="007B7A4A"/>
    <w:rsid w:val="007B7D8C"/>
    <w:rsid w:val="007C08C7"/>
    <w:rsid w:val="007C28D1"/>
    <w:rsid w:val="007C48B4"/>
    <w:rsid w:val="007C6F61"/>
    <w:rsid w:val="007C78E7"/>
    <w:rsid w:val="007C7DB1"/>
    <w:rsid w:val="007D1B27"/>
    <w:rsid w:val="007D1FAF"/>
    <w:rsid w:val="007D44CF"/>
    <w:rsid w:val="007D4A91"/>
    <w:rsid w:val="007D5A59"/>
    <w:rsid w:val="007D64E2"/>
    <w:rsid w:val="007E0327"/>
    <w:rsid w:val="007E4C8F"/>
    <w:rsid w:val="007E6A34"/>
    <w:rsid w:val="007E776A"/>
    <w:rsid w:val="007E7A8D"/>
    <w:rsid w:val="007F012A"/>
    <w:rsid w:val="007F03AE"/>
    <w:rsid w:val="007F1CE0"/>
    <w:rsid w:val="007F3ADD"/>
    <w:rsid w:val="007F6459"/>
    <w:rsid w:val="007F6533"/>
    <w:rsid w:val="00800C9F"/>
    <w:rsid w:val="0080364F"/>
    <w:rsid w:val="00803B1C"/>
    <w:rsid w:val="0080436F"/>
    <w:rsid w:val="008135D0"/>
    <w:rsid w:val="00816D75"/>
    <w:rsid w:val="00817762"/>
    <w:rsid w:val="00820697"/>
    <w:rsid w:val="00822E3D"/>
    <w:rsid w:val="008240AD"/>
    <w:rsid w:val="008252EB"/>
    <w:rsid w:val="00826289"/>
    <w:rsid w:val="00827B0C"/>
    <w:rsid w:val="00830214"/>
    <w:rsid w:val="008335C9"/>
    <w:rsid w:val="008416CC"/>
    <w:rsid w:val="00847820"/>
    <w:rsid w:val="008515ED"/>
    <w:rsid w:val="00851D91"/>
    <w:rsid w:val="008535F3"/>
    <w:rsid w:val="00856916"/>
    <w:rsid w:val="00857D20"/>
    <w:rsid w:val="00860A42"/>
    <w:rsid w:val="00863839"/>
    <w:rsid w:val="00865806"/>
    <w:rsid w:val="00866E12"/>
    <w:rsid w:val="00873014"/>
    <w:rsid w:val="00875249"/>
    <w:rsid w:val="00876080"/>
    <w:rsid w:val="00877986"/>
    <w:rsid w:val="00881684"/>
    <w:rsid w:val="008820FE"/>
    <w:rsid w:val="00883920"/>
    <w:rsid w:val="008844D1"/>
    <w:rsid w:val="00884B3C"/>
    <w:rsid w:val="0088534E"/>
    <w:rsid w:val="008862EB"/>
    <w:rsid w:val="00886687"/>
    <w:rsid w:val="00887409"/>
    <w:rsid w:val="0088754E"/>
    <w:rsid w:val="00894B69"/>
    <w:rsid w:val="0089566A"/>
    <w:rsid w:val="008A0616"/>
    <w:rsid w:val="008A2589"/>
    <w:rsid w:val="008A3C65"/>
    <w:rsid w:val="008A7388"/>
    <w:rsid w:val="008B218F"/>
    <w:rsid w:val="008B6338"/>
    <w:rsid w:val="008C23AA"/>
    <w:rsid w:val="008C258F"/>
    <w:rsid w:val="008C2E0D"/>
    <w:rsid w:val="008C314A"/>
    <w:rsid w:val="008C46FB"/>
    <w:rsid w:val="008C5ECB"/>
    <w:rsid w:val="008C5F0C"/>
    <w:rsid w:val="008C71E9"/>
    <w:rsid w:val="008C79BB"/>
    <w:rsid w:val="008C79F7"/>
    <w:rsid w:val="008C7C54"/>
    <w:rsid w:val="008D2C44"/>
    <w:rsid w:val="008D6743"/>
    <w:rsid w:val="008E1B2B"/>
    <w:rsid w:val="008E50B9"/>
    <w:rsid w:val="008E6BDA"/>
    <w:rsid w:val="008F23F6"/>
    <w:rsid w:val="008F3691"/>
    <w:rsid w:val="008F7807"/>
    <w:rsid w:val="009015DA"/>
    <w:rsid w:val="00902373"/>
    <w:rsid w:val="00903AFF"/>
    <w:rsid w:val="00907FEE"/>
    <w:rsid w:val="00912E8E"/>
    <w:rsid w:val="00916992"/>
    <w:rsid w:val="0092064B"/>
    <w:rsid w:val="00921172"/>
    <w:rsid w:val="00922CEA"/>
    <w:rsid w:val="00922E18"/>
    <w:rsid w:val="00923414"/>
    <w:rsid w:val="00924824"/>
    <w:rsid w:val="009252CB"/>
    <w:rsid w:val="00925CD6"/>
    <w:rsid w:val="00931DB8"/>
    <w:rsid w:val="00940D88"/>
    <w:rsid w:val="0094114A"/>
    <w:rsid w:val="009417E7"/>
    <w:rsid w:val="00942FF8"/>
    <w:rsid w:val="009444CD"/>
    <w:rsid w:val="00946908"/>
    <w:rsid w:val="009529D1"/>
    <w:rsid w:val="00956C84"/>
    <w:rsid w:val="009609C2"/>
    <w:rsid w:val="00961448"/>
    <w:rsid w:val="00961F74"/>
    <w:rsid w:val="009628CB"/>
    <w:rsid w:val="00964782"/>
    <w:rsid w:val="00964859"/>
    <w:rsid w:val="0097089E"/>
    <w:rsid w:val="00971A83"/>
    <w:rsid w:val="009723FA"/>
    <w:rsid w:val="0097295D"/>
    <w:rsid w:val="00972A5E"/>
    <w:rsid w:val="0097370D"/>
    <w:rsid w:val="00973E63"/>
    <w:rsid w:val="00974FAE"/>
    <w:rsid w:val="009772C9"/>
    <w:rsid w:val="0098506D"/>
    <w:rsid w:val="0098589F"/>
    <w:rsid w:val="00986216"/>
    <w:rsid w:val="0098685C"/>
    <w:rsid w:val="00990386"/>
    <w:rsid w:val="00994AAB"/>
    <w:rsid w:val="009A0A7D"/>
    <w:rsid w:val="009A52AA"/>
    <w:rsid w:val="009A660D"/>
    <w:rsid w:val="009A6D63"/>
    <w:rsid w:val="009A72BE"/>
    <w:rsid w:val="009B2EA5"/>
    <w:rsid w:val="009B45D0"/>
    <w:rsid w:val="009B57AF"/>
    <w:rsid w:val="009B5851"/>
    <w:rsid w:val="009C042A"/>
    <w:rsid w:val="009C4B38"/>
    <w:rsid w:val="009C719F"/>
    <w:rsid w:val="009D0C70"/>
    <w:rsid w:val="009D0CCC"/>
    <w:rsid w:val="009D2030"/>
    <w:rsid w:val="009D2E6B"/>
    <w:rsid w:val="009D4E24"/>
    <w:rsid w:val="009D4EB3"/>
    <w:rsid w:val="009D6DE8"/>
    <w:rsid w:val="009D70B2"/>
    <w:rsid w:val="009D7897"/>
    <w:rsid w:val="009D794F"/>
    <w:rsid w:val="009D7DDF"/>
    <w:rsid w:val="009E321D"/>
    <w:rsid w:val="009E3E24"/>
    <w:rsid w:val="009E5734"/>
    <w:rsid w:val="009F015E"/>
    <w:rsid w:val="009F0344"/>
    <w:rsid w:val="009F0DDB"/>
    <w:rsid w:val="009F199D"/>
    <w:rsid w:val="009F1F7F"/>
    <w:rsid w:val="00A006C6"/>
    <w:rsid w:val="00A060E2"/>
    <w:rsid w:val="00A13087"/>
    <w:rsid w:val="00A131BC"/>
    <w:rsid w:val="00A169E2"/>
    <w:rsid w:val="00A17950"/>
    <w:rsid w:val="00A2322B"/>
    <w:rsid w:val="00A25D0E"/>
    <w:rsid w:val="00A31943"/>
    <w:rsid w:val="00A32EC7"/>
    <w:rsid w:val="00A349AE"/>
    <w:rsid w:val="00A34E4A"/>
    <w:rsid w:val="00A36AF4"/>
    <w:rsid w:val="00A3762B"/>
    <w:rsid w:val="00A41BA9"/>
    <w:rsid w:val="00A44E3F"/>
    <w:rsid w:val="00A45354"/>
    <w:rsid w:val="00A47493"/>
    <w:rsid w:val="00A478EC"/>
    <w:rsid w:val="00A50F0B"/>
    <w:rsid w:val="00A51401"/>
    <w:rsid w:val="00A54544"/>
    <w:rsid w:val="00A554D2"/>
    <w:rsid w:val="00A56237"/>
    <w:rsid w:val="00A562AE"/>
    <w:rsid w:val="00A562C4"/>
    <w:rsid w:val="00A610FE"/>
    <w:rsid w:val="00A6427F"/>
    <w:rsid w:val="00A64E74"/>
    <w:rsid w:val="00A64FE0"/>
    <w:rsid w:val="00A66177"/>
    <w:rsid w:val="00A672BB"/>
    <w:rsid w:val="00A67363"/>
    <w:rsid w:val="00A70EC0"/>
    <w:rsid w:val="00A7146D"/>
    <w:rsid w:val="00A733CC"/>
    <w:rsid w:val="00A7374C"/>
    <w:rsid w:val="00A73D68"/>
    <w:rsid w:val="00A7421C"/>
    <w:rsid w:val="00A762C9"/>
    <w:rsid w:val="00A80472"/>
    <w:rsid w:val="00A83674"/>
    <w:rsid w:val="00A85DA9"/>
    <w:rsid w:val="00A8641D"/>
    <w:rsid w:val="00A9405D"/>
    <w:rsid w:val="00A94B78"/>
    <w:rsid w:val="00A978BE"/>
    <w:rsid w:val="00AA7FB5"/>
    <w:rsid w:val="00AB4035"/>
    <w:rsid w:val="00AB576C"/>
    <w:rsid w:val="00AC1143"/>
    <w:rsid w:val="00AC294D"/>
    <w:rsid w:val="00AC3810"/>
    <w:rsid w:val="00AC4DA4"/>
    <w:rsid w:val="00AD39D1"/>
    <w:rsid w:val="00AD5513"/>
    <w:rsid w:val="00AE0D8C"/>
    <w:rsid w:val="00AE10C0"/>
    <w:rsid w:val="00AE57AF"/>
    <w:rsid w:val="00AE5B94"/>
    <w:rsid w:val="00AE63B3"/>
    <w:rsid w:val="00AF233E"/>
    <w:rsid w:val="00AF3485"/>
    <w:rsid w:val="00AF5FAB"/>
    <w:rsid w:val="00AF696B"/>
    <w:rsid w:val="00AF6A69"/>
    <w:rsid w:val="00B0004F"/>
    <w:rsid w:val="00B00FD8"/>
    <w:rsid w:val="00B0148B"/>
    <w:rsid w:val="00B0624E"/>
    <w:rsid w:val="00B136C0"/>
    <w:rsid w:val="00B13A6C"/>
    <w:rsid w:val="00B150F9"/>
    <w:rsid w:val="00B162F3"/>
    <w:rsid w:val="00B329B0"/>
    <w:rsid w:val="00B3363C"/>
    <w:rsid w:val="00B3371C"/>
    <w:rsid w:val="00B33A51"/>
    <w:rsid w:val="00B340A4"/>
    <w:rsid w:val="00B40FE1"/>
    <w:rsid w:val="00B41948"/>
    <w:rsid w:val="00B43F5D"/>
    <w:rsid w:val="00B449D7"/>
    <w:rsid w:val="00B46CB1"/>
    <w:rsid w:val="00B53425"/>
    <w:rsid w:val="00B540FA"/>
    <w:rsid w:val="00B55253"/>
    <w:rsid w:val="00B57B51"/>
    <w:rsid w:val="00B60655"/>
    <w:rsid w:val="00B611FD"/>
    <w:rsid w:val="00B612A4"/>
    <w:rsid w:val="00B64522"/>
    <w:rsid w:val="00B647FB"/>
    <w:rsid w:val="00B65AAA"/>
    <w:rsid w:val="00B65AF3"/>
    <w:rsid w:val="00B666B9"/>
    <w:rsid w:val="00B6712B"/>
    <w:rsid w:val="00B71C30"/>
    <w:rsid w:val="00B722CA"/>
    <w:rsid w:val="00B73B0C"/>
    <w:rsid w:val="00B74398"/>
    <w:rsid w:val="00B74585"/>
    <w:rsid w:val="00B77D56"/>
    <w:rsid w:val="00B80D51"/>
    <w:rsid w:val="00B865DF"/>
    <w:rsid w:val="00B868B8"/>
    <w:rsid w:val="00B86BC1"/>
    <w:rsid w:val="00B87C9F"/>
    <w:rsid w:val="00B907CD"/>
    <w:rsid w:val="00B9231D"/>
    <w:rsid w:val="00B92DBE"/>
    <w:rsid w:val="00BA0B26"/>
    <w:rsid w:val="00BA4065"/>
    <w:rsid w:val="00BA5395"/>
    <w:rsid w:val="00BA7473"/>
    <w:rsid w:val="00BB0003"/>
    <w:rsid w:val="00BB1B32"/>
    <w:rsid w:val="00BB2106"/>
    <w:rsid w:val="00BB4DDF"/>
    <w:rsid w:val="00BC298D"/>
    <w:rsid w:val="00BC55F6"/>
    <w:rsid w:val="00BC5D56"/>
    <w:rsid w:val="00BC7FC6"/>
    <w:rsid w:val="00BD321C"/>
    <w:rsid w:val="00BD703D"/>
    <w:rsid w:val="00BE0F14"/>
    <w:rsid w:val="00BE24EF"/>
    <w:rsid w:val="00BE4588"/>
    <w:rsid w:val="00BE4E11"/>
    <w:rsid w:val="00BE549E"/>
    <w:rsid w:val="00BE5C31"/>
    <w:rsid w:val="00BF1A03"/>
    <w:rsid w:val="00BF1D67"/>
    <w:rsid w:val="00BF48A9"/>
    <w:rsid w:val="00BF4C05"/>
    <w:rsid w:val="00BF4C61"/>
    <w:rsid w:val="00BF7297"/>
    <w:rsid w:val="00BF7F13"/>
    <w:rsid w:val="00C007B3"/>
    <w:rsid w:val="00C00D03"/>
    <w:rsid w:val="00C0465B"/>
    <w:rsid w:val="00C04D6F"/>
    <w:rsid w:val="00C07D01"/>
    <w:rsid w:val="00C1141E"/>
    <w:rsid w:val="00C16522"/>
    <w:rsid w:val="00C166BF"/>
    <w:rsid w:val="00C2152D"/>
    <w:rsid w:val="00C21A1D"/>
    <w:rsid w:val="00C23596"/>
    <w:rsid w:val="00C25C18"/>
    <w:rsid w:val="00C27EB5"/>
    <w:rsid w:val="00C32140"/>
    <w:rsid w:val="00C33201"/>
    <w:rsid w:val="00C33A9B"/>
    <w:rsid w:val="00C3587C"/>
    <w:rsid w:val="00C372D8"/>
    <w:rsid w:val="00C44428"/>
    <w:rsid w:val="00C47EDE"/>
    <w:rsid w:val="00C50B4F"/>
    <w:rsid w:val="00C52077"/>
    <w:rsid w:val="00C52704"/>
    <w:rsid w:val="00C5476A"/>
    <w:rsid w:val="00C63DE7"/>
    <w:rsid w:val="00C641A3"/>
    <w:rsid w:val="00C65384"/>
    <w:rsid w:val="00C6554D"/>
    <w:rsid w:val="00C701DB"/>
    <w:rsid w:val="00C70C99"/>
    <w:rsid w:val="00C718A1"/>
    <w:rsid w:val="00C7327C"/>
    <w:rsid w:val="00C81EDE"/>
    <w:rsid w:val="00C84DCA"/>
    <w:rsid w:val="00C87653"/>
    <w:rsid w:val="00C8797C"/>
    <w:rsid w:val="00C946B0"/>
    <w:rsid w:val="00C95016"/>
    <w:rsid w:val="00C9705F"/>
    <w:rsid w:val="00CA0A19"/>
    <w:rsid w:val="00CA2C54"/>
    <w:rsid w:val="00CB3E99"/>
    <w:rsid w:val="00CB58D4"/>
    <w:rsid w:val="00CB7A70"/>
    <w:rsid w:val="00CB7C66"/>
    <w:rsid w:val="00CC0681"/>
    <w:rsid w:val="00CC0F13"/>
    <w:rsid w:val="00CC2719"/>
    <w:rsid w:val="00CC4AF7"/>
    <w:rsid w:val="00CC6AE1"/>
    <w:rsid w:val="00CC6FB4"/>
    <w:rsid w:val="00CC7BDD"/>
    <w:rsid w:val="00CD2246"/>
    <w:rsid w:val="00CD3C87"/>
    <w:rsid w:val="00CD3E40"/>
    <w:rsid w:val="00CD492D"/>
    <w:rsid w:val="00CD592C"/>
    <w:rsid w:val="00CD5A96"/>
    <w:rsid w:val="00CD73C1"/>
    <w:rsid w:val="00CE332C"/>
    <w:rsid w:val="00CE3899"/>
    <w:rsid w:val="00CE60C6"/>
    <w:rsid w:val="00CE6EE6"/>
    <w:rsid w:val="00CE748F"/>
    <w:rsid w:val="00CF1E1B"/>
    <w:rsid w:val="00CF29CD"/>
    <w:rsid w:val="00CF50FA"/>
    <w:rsid w:val="00CF517C"/>
    <w:rsid w:val="00D06EF5"/>
    <w:rsid w:val="00D10D05"/>
    <w:rsid w:val="00D11E19"/>
    <w:rsid w:val="00D11FAC"/>
    <w:rsid w:val="00D1391A"/>
    <w:rsid w:val="00D148EC"/>
    <w:rsid w:val="00D22498"/>
    <w:rsid w:val="00D24E7E"/>
    <w:rsid w:val="00D251E5"/>
    <w:rsid w:val="00D251EE"/>
    <w:rsid w:val="00D26C41"/>
    <w:rsid w:val="00D2780D"/>
    <w:rsid w:val="00D32143"/>
    <w:rsid w:val="00D34D7E"/>
    <w:rsid w:val="00D351E7"/>
    <w:rsid w:val="00D433D1"/>
    <w:rsid w:val="00D4577F"/>
    <w:rsid w:val="00D47A4F"/>
    <w:rsid w:val="00D50417"/>
    <w:rsid w:val="00D510F0"/>
    <w:rsid w:val="00D52D0E"/>
    <w:rsid w:val="00D55491"/>
    <w:rsid w:val="00D555CA"/>
    <w:rsid w:val="00D60766"/>
    <w:rsid w:val="00D624D1"/>
    <w:rsid w:val="00D63461"/>
    <w:rsid w:val="00D64E0F"/>
    <w:rsid w:val="00D660E2"/>
    <w:rsid w:val="00D66263"/>
    <w:rsid w:val="00D663D4"/>
    <w:rsid w:val="00D6689D"/>
    <w:rsid w:val="00D70D25"/>
    <w:rsid w:val="00D70E62"/>
    <w:rsid w:val="00D71794"/>
    <w:rsid w:val="00D72F16"/>
    <w:rsid w:val="00D7429C"/>
    <w:rsid w:val="00D74784"/>
    <w:rsid w:val="00D75BA7"/>
    <w:rsid w:val="00D7624B"/>
    <w:rsid w:val="00D80106"/>
    <w:rsid w:val="00D85E5E"/>
    <w:rsid w:val="00D86630"/>
    <w:rsid w:val="00D8716E"/>
    <w:rsid w:val="00D90850"/>
    <w:rsid w:val="00D9106B"/>
    <w:rsid w:val="00D91394"/>
    <w:rsid w:val="00D9195F"/>
    <w:rsid w:val="00D91E5E"/>
    <w:rsid w:val="00DA096C"/>
    <w:rsid w:val="00DA184D"/>
    <w:rsid w:val="00DA1857"/>
    <w:rsid w:val="00DA2895"/>
    <w:rsid w:val="00DA2C08"/>
    <w:rsid w:val="00DA584C"/>
    <w:rsid w:val="00DB052E"/>
    <w:rsid w:val="00DB2FFE"/>
    <w:rsid w:val="00DB4188"/>
    <w:rsid w:val="00DB4EF1"/>
    <w:rsid w:val="00DB5A6A"/>
    <w:rsid w:val="00DB7281"/>
    <w:rsid w:val="00DB76C8"/>
    <w:rsid w:val="00DC1C20"/>
    <w:rsid w:val="00DC4E39"/>
    <w:rsid w:val="00DC5176"/>
    <w:rsid w:val="00DC684F"/>
    <w:rsid w:val="00DD07D8"/>
    <w:rsid w:val="00DD31E1"/>
    <w:rsid w:val="00DD43BA"/>
    <w:rsid w:val="00DD4C6C"/>
    <w:rsid w:val="00DE1792"/>
    <w:rsid w:val="00DE2FD4"/>
    <w:rsid w:val="00DF1E14"/>
    <w:rsid w:val="00DF27D8"/>
    <w:rsid w:val="00DF3179"/>
    <w:rsid w:val="00DF4812"/>
    <w:rsid w:val="00DF4CCC"/>
    <w:rsid w:val="00DF4F31"/>
    <w:rsid w:val="00DF6B09"/>
    <w:rsid w:val="00DF730B"/>
    <w:rsid w:val="00E0131E"/>
    <w:rsid w:val="00E035C4"/>
    <w:rsid w:val="00E04978"/>
    <w:rsid w:val="00E04DA9"/>
    <w:rsid w:val="00E04E2A"/>
    <w:rsid w:val="00E05C8C"/>
    <w:rsid w:val="00E062B0"/>
    <w:rsid w:val="00E12F5A"/>
    <w:rsid w:val="00E1407F"/>
    <w:rsid w:val="00E14685"/>
    <w:rsid w:val="00E14A0E"/>
    <w:rsid w:val="00E167C5"/>
    <w:rsid w:val="00E24406"/>
    <w:rsid w:val="00E25EAC"/>
    <w:rsid w:val="00E33C8D"/>
    <w:rsid w:val="00E348E7"/>
    <w:rsid w:val="00E34B9E"/>
    <w:rsid w:val="00E35722"/>
    <w:rsid w:val="00E42C86"/>
    <w:rsid w:val="00E43985"/>
    <w:rsid w:val="00E43AB6"/>
    <w:rsid w:val="00E44549"/>
    <w:rsid w:val="00E47385"/>
    <w:rsid w:val="00E507C7"/>
    <w:rsid w:val="00E51AFA"/>
    <w:rsid w:val="00E52C55"/>
    <w:rsid w:val="00E54AF7"/>
    <w:rsid w:val="00E55E48"/>
    <w:rsid w:val="00E56A03"/>
    <w:rsid w:val="00E57DE2"/>
    <w:rsid w:val="00E63095"/>
    <w:rsid w:val="00E6328C"/>
    <w:rsid w:val="00E657DD"/>
    <w:rsid w:val="00E66230"/>
    <w:rsid w:val="00E6647B"/>
    <w:rsid w:val="00E70298"/>
    <w:rsid w:val="00E71298"/>
    <w:rsid w:val="00E714FD"/>
    <w:rsid w:val="00E71DB2"/>
    <w:rsid w:val="00E7490B"/>
    <w:rsid w:val="00E778AA"/>
    <w:rsid w:val="00E82AB1"/>
    <w:rsid w:val="00E8432A"/>
    <w:rsid w:val="00E84E41"/>
    <w:rsid w:val="00E8742D"/>
    <w:rsid w:val="00E905CE"/>
    <w:rsid w:val="00E911EB"/>
    <w:rsid w:val="00E920E0"/>
    <w:rsid w:val="00E9319B"/>
    <w:rsid w:val="00EA13D2"/>
    <w:rsid w:val="00EB1E7E"/>
    <w:rsid w:val="00EB4D81"/>
    <w:rsid w:val="00EB5497"/>
    <w:rsid w:val="00EB59AA"/>
    <w:rsid w:val="00EB5D8C"/>
    <w:rsid w:val="00EB6067"/>
    <w:rsid w:val="00EC0416"/>
    <w:rsid w:val="00EC335C"/>
    <w:rsid w:val="00EC475A"/>
    <w:rsid w:val="00EC4771"/>
    <w:rsid w:val="00EC663D"/>
    <w:rsid w:val="00ED237D"/>
    <w:rsid w:val="00ED4722"/>
    <w:rsid w:val="00ED49C1"/>
    <w:rsid w:val="00ED5496"/>
    <w:rsid w:val="00ED6DCA"/>
    <w:rsid w:val="00EE08AB"/>
    <w:rsid w:val="00EE2543"/>
    <w:rsid w:val="00EE2864"/>
    <w:rsid w:val="00EE2A46"/>
    <w:rsid w:val="00EE3931"/>
    <w:rsid w:val="00EF246A"/>
    <w:rsid w:val="00EF35BF"/>
    <w:rsid w:val="00EF4531"/>
    <w:rsid w:val="00EF5BB1"/>
    <w:rsid w:val="00F03452"/>
    <w:rsid w:val="00F13B91"/>
    <w:rsid w:val="00F1717E"/>
    <w:rsid w:val="00F23F0C"/>
    <w:rsid w:val="00F2400A"/>
    <w:rsid w:val="00F25E7E"/>
    <w:rsid w:val="00F25F1F"/>
    <w:rsid w:val="00F31205"/>
    <w:rsid w:val="00F31839"/>
    <w:rsid w:val="00F31D5F"/>
    <w:rsid w:val="00F326B9"/>
    <w:rsid w:val="00F37612"/>
    <w:rsid w:val="00F400B3"/>
    <w:rsid w:val="00F40436"/>
    <w:rsid w:val="00F4313A"/>
    <w:rsid w:val="00F4543F"/>
    <w:rsid w:val="00F45AF8"/>
    <w:rsid w:val="00F45F4C"/>
    <w:rsid w:val="00F46C15"/>
    <w:rsid w:val="00F50127"/>
    <w:rsid w:val="00F509BE"/>
    <w:rsid w:val="00F5193E"/>
    <w:rsid w:val="00F5242D"/>
    <w:rsid w:val="00F52C80"/>
    <w:rsid w:val="00F54B93"/>
    <w:rsid w:val="00F57F45"/>
    <w:rsid w:val="00F61910"/>
    <w:rsid w:val="00F63170"/>
    <w:rsid w:val="00F67735"/>
    <w:rsid w:val="00F67BDC"/>
    <w:rsid w:val="00F722C5"/>
    <w:rsid w:val="00F73945"/>
    <w:rsid w:val="00F74969"/>
    <w:rsid w:val="00F755B9"/>
    <w:rsid w:val="00F77819"/>
    <w:rsid w:val="00F80262"/>
    <w:rsid w:val="00F802C4"/>
    <w:rsid w:val="00F8601E"/>
    <w:rsid w:val="00F86EEF"/>
    <w:rsid w:val="00F87829"/>
    <w:rsid w:val="00F92911"/>
    <w:rsid w:val="00F92AAD"/>
    <w:rsid w:val="00F93C2F"/>
    <w:rsid w:val="00F9494E"/>
    <w:rsid w:val="00F951EA"/>
    <w:rsid w:val="00F97033"/>
    <w:rsid w:val="00F97E8C"/>
    <w:rsid w:val="00FA28BA"/>
    <w:rsid w:val="00FA2ECC"/>
    <w:rsid w:val="00FA4C44"/>
    <w:rsid w:val="00FA5B92"/>
    <w:rsid w:val="00FB0A75"/>
    <w:rsid w:val="00FB115D"/>
    <w:rsid w:val="00FB262B"/>
    <w:rsid w:val="00FC07BD"/>
    <w:rsid w:val="00FC07ED"/>
    <w:rsid w:val="00FC35BB"/>
    <w:rsid w:val="00FC382B"/>
    <w:rsid w:val="00FC4EF1"/>
    <w:rsid w:val="00FC5076"/>
    <w:rsid w:val="00FC5A9B"/>
    <w:rsid w:val="00FC6CC4"/>
    <w:rsid w:val="00FD0D62"/>
    <w:rsid w:val="00FD2A22"/>
    <w:rsid w:val="00FD328E"/>
    <w:rsid w:val="00FD5ACD"/>
    <w:rsid w:val="00FD5E8B"/>
    <w:rsid w:val="00FD6CA4"/>
    <w:rsid w:val="00FD7E44"/>
    <w:rsid w:val="00FE082E"/>
    <w:rsid w:val="00FE3563"/>
    <w:rsid w:val="00FE3652"/>
    <w:rsid w:val="00FF35DB"/>
    <w:rsid w:val="00FF68C0"/>
    <w:rsid w:val="00FF69CC"/>
    <w:rsid w:val="00FF7B18"/>
    <w:rsid w:val="03735737"/>
    <w:rsid w:val="03FD7CA8"/>
    <w:rsid w:val="04994E2F"/>
    <w:rsid w:val="07DF38E8"/>
    <w:rsid w:val="09932F81"/>
    <w:rsid w:val="0B3E4002"/>
    <w:rsid w:val="0F9D0395"/>
    <w:rsid w:val="1164784D"/>
    <w:rsid w:val="126863EB"/>
    <w:rsid w:val="1C093FDC"/>
    <w:rsid w:val="1F2F1E95"/>
    <w:rsid w:val="1F9C12E5"/>
    <w:rsid w:val="25641EB9"/>
    <w:rsid w:val="25EA6928"/>
    <w:rsid w:val="2618020F"/>
    <w:rsid w:val="26344F7E"/>
    <w:rsid w:val="281949FA"/>
    <w:rsid w:val="2C7C187A"/>
    <w:rsid w:val="31363657"/>
    <w:rsid w:val="38527585"/>
    <w:rsid w:val="3CF21323"/>
    <w:rsid w:val="40466A4A"/>
    <w:rsid w:val="41C9027C"/>
    <w:rsid w:val="47B71F7F"/>
    <w:rsid w:val="4A6D1333"/>
    <w:rsid w:val="4B9837DC"/>
    <w:rsid w:val="4C603377"/>
    <w:rsid w:val="4D6B7423"/>
    <w:rsid w:val="4E027484"/>
    <w:rsid w:val="5284394A"/>
    <w:rsid w:val="55773341"/>
    <w:rsid w:val="59D6648C"/>
    <w:rsid w:val="5B7577A0"/>
    <w:rsid w:val="5DF60268"/>
    <w:rsid w:val="5F076086"/>
    <w:rsid w:val="61227E69"/>
    <w:rsid w:val="68152C40"/>
    <w:rsid w:val="752D6CC4"/>
    <w:rsid w:val="78997804"/>
    <w:rsid w:val="7CEB0EFC"/>
    <w:rsid w:val="7DBA573B"/>
    <w:rsid w:val="7F867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nhideWhenUsed="0" w:uiPriority="99" w:semiHidden="0" w:name="heading 2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nhideWhenUsed="0" w:uiPriority="99" w:semiHidden="0" w:name="Date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nhideWhenUsed="0" w:uiPriority="99" w:semiHidden="0" w:name="Body Text Indent 2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nhideWhenUsed="0" w:uiPriority="99" w:name="Document Map"/>
    <w:lsdException w:uiPriority="99" w:name="Plain Text" w:locked="1"/>
    <w:lsdException w:uiPriority="99" w:name="E-mail Signature" w:locked="1"/>
    <w:lsdException w:qFormat="1" w:unhideWhenUsed="0" w:uiPriority="99" w:semiHidden="0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link w:val="15"/>
    <w:qFormat/>
    <w:uiPriority w:val="99"/>
    <w:pPr>
      <w:keepNext/>
      <w:keepLines/>
      <w:spacing w:before="260" w:after="260" w:line="416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1">
    <w:name w:val="Default Paragraph Font"/>
    <w:semiHidden/>
    <w:uiPriority w:val="99"/>
  </w:style>
  <w:style w:type="table" w:default="1" w:styleId="1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6"/>
    <w:semiHidden/>
    <w:uiPriority w:val="99"/>
    <w:pPr>
      <w:shd w:val="clear" w:color="auto" w:fill="000080"/>
    </w:pPr>
  </w:style>
  <w:style w:type="paragraph" w:styleId="4">
    <w:name w:val="Body Text Indent"/>
    <w:basedOn w:val="1"/>
    <w:link w:val="17"/>
    <w:uiPriority w:val="99"/>
    <w:pPr>
      <w:ind w:firstLine="560" w:firstLineChars="200"/>
    </w:pPr>
    <w:rPr>
      <w:rFonts w:ascii="仿宋_GB2312" w:eastAsia="仿宋_GB2312" w:cs="仿宋_GB2312"/>
      <w:sz w:val="28"/>
      <w:szCs w:val="28"/>
    </w:rPr>
  </w:style>
  <w:style w:type="paragraph" w:styleId="5">
    <w:name w:val="Date"/>
    <w:basedOn w:val="1"/>
    <w:next w:val="1"/>
    <w:link w:val="18"/>
    <w:uiPriority w:val="99"/>
    <w:pPr>
      <w:ind w:left="100" w:leftChars="2500"/>
    </w:pPr>
  </w:style>
  <w:style w:type="paragraph" w:styleId="6">
    <w:name w:val="Body Text Indent 2"/>
    <w:basedOn w:val="1"/>
    <w:link w:val="19"/>
    <w:uiPriority w:val="99"/>
    <w:pPr>
      <w:ind w:firstLine="555"/>
    </w:pPr>
    <w:rPr>
      <w:rFonts w:ascii="仿宋_GB2312" w:eastAsia="仿宋_GB2312" w:cs="仿宋_GB2312"/>
      <w:sz w:val="28"/>
      <w:szCs w:val="28"/>
    </w:rPr>
  </w:style>
  <w:style w:type="paragraph" w:styleId="7">
    <w:name w:val="Balloon Text"/>
    <w:basedOn w:val="1"/>
    <w:link w:val="20"/>
    <w:semiHidden/>
    <w:qFormat/>
    <w:uiPriority w:val="99"/>
    <w:rPr>
      <w:sz w:val="18"/>
      <w:szCs w:val="18"/>
    </w:rPr>
  </w:style>
  <w:style w:type="paragraph" w:styleId="8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lock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2">
    <w:name w:val="page number"/>
    <w:basedOn w:val="11"/>
    <w:qFormat/>
    <w:uiPriority w:val="99"/>
  </w:style>
  <w:style w:type="character" w:styleId="13">
    <w:name w:val="Hyperlink"/>
    <w:basedOn w:val="11"/>
    <w:qFormat/>
    <w:uiPriority w:val="99"/>
    <w:rPr>
      <w:color w:val="auto"/>
      <w:u w:val="single"/>
    </w:rPr>
  </w:style>
  <w:style w:type="character" w:customStyle="1" w:styleId="15">
    <w:name w:val="Heading 2 Char"/>
    <w:basedOn w:val="11"/>
    <w:link w:val="2"/>
    <w:semiHidden/>
    <w:qFormat/>
    <w:locked/>
    <w:uiPriority w:val="99"/>
    <w:rPr>
      <w:rFonts w:ascii="Cambria" w:hAnsi="Cambria" w:eastAsia="宋体" w:cs="Cambria"/>
      <w:b/>
      <w:bCs/>
      <w:sz w:val="32"/>
      <w:szCs w:val="32"/>
    </w:rPr>
  </w:style>
  <w:style w:type="character" w:customStyle="1" w:styleId="16">
    <w:name w:val="Document Map Char"/>
    <w:basedOn w:val="11"/>
    <w:link w:val="3"/>
    <w:semiHidden/>
    <w:qFormat/>
    <w:locked/>
    <w:uiPriority w:val="99"/>
    <w:rPr>
      <w:sz w:val="2"/>
      <w:szCs w:val="2"/>
    </w:rPr>
  </w:style>
  <w:style w:type="character" w:customStyle="1" w:styleId="17">
    <w:name w:val="Body Text Indent Char"/>
    <w:basedOn w:val="11"/>
    <w:link w:val="4"/>
    <w:qFormat/>
    <w:locked/>
    <w:uiPriority w:val="99"/>
    <w:rPr>
      <w:rFonts w:ascii="仿宋_GB2312" w:eastAsia="仿宋_GB2312" w:cs="仿宋_GB2312"/>
      <w:kern w:val="2"/>
      <w:sz w:val="24"/>
      <w:szCs w:val="24"/>
    </w:rPr>
  </w:style>
  <w:style w:type="character" w:customStyle="1" w:styleId="18">
    <w:name w:val="Date Char"/>
    <w:basedOn w:val="11"/>
    <w:link w:val="5"/>
    <w:qFormat/>
    <w:locked/>
    <w:uiPriority w:val="99"/>
    <w:rPr>
      <w:kern w:val="2"/>
      <w:sz w:val="24"/>
      <w:szCs w:val="24"/>
    </w:rPr>
  </w:style>
  <w:style w:type="character" w:customStyle="1" w:styleId="19">
    <w:name w:val="Body Text Indent 2 Char"/>
    <w:basedOn w:val="11"/>
    <w:link w:val="6"/>
    <w:qFormat/>
    <w:locked/>
    <w:uiPriority w:val="99"/>
    <w:rPr>
      <w:rFonts w:ascii="仿宋_GB2312" w:eastAsia="仿宋_GB2312" w:cs="仿宋_GB2312"/>
      <w:kern w:val="2"/>
      <w:sz w:val="24"/>
      <w:szCs w:val="24"/>
    </w:rPr>
  </w:style>
  <w:style w:type="character" w:customStyle="1" w:styleId="20">
    <w:name w:val="Balloon Text Char"/>
    <w:basedOn w:val="11"/>
    <w:link w:val="7"/>
    <w:semiHidden/>
    <w:qFormat/>
    <w:locked/>
    <w:uiPriority w:val="99"/>
    <w:rPr>
      <w:sz w:val="2"/>
      <w:szCs w:val="2"/>
    </w:rPr>
  </w:style>
  <w:style w:type="character" w:customStyle="1" w:styleId="21">
    <w:name w:val="Footer Char"/>
    <w:basedOn w:val="11"/>
    <w:link w:val="8"/>
    <w:qFormat/>
    <w:locked/>
    <w:uiPriority w:val="99"/>
    <w:rPr>
      <w:sz w:val="18"/>
      <w:szCs w:val="18"/>
    </w:rPr>
  </w:style>
  <w:style w:type="character" w:customStyle="1" w:styleId="22">
    <w:name w:val="Header Char"/>
    <w:basedOn w:val="11"/>
    <w:link w:val="9"/>
    <w:qFormat/>
    <w:locked/>
    <w:uiPriority w:val="99"/>
    <w:rPr>
      <w:sz w:val="18"/>
      <w:szCs w:val="18"/>
    </w:rPr>
  </w:style>
  <w:style w:type="paragraph" w:customStyle="1" w:styleId="23">
    <w:name w:val="Char Char Char Char"/>
    <w:basedOn w:val="1"/>
    <w:qFormat/>
    <w:uiPriority w:val="99"/>
    <w:pPr>
      <w:widowControl/>
      <w:spacing w:after="160" w:line="240" w:lineRule="exact"/>
      <w:jc w:val="left"/>
    </w:pPr>
    <w:rPr>
      <w:rFonts w:ascii="Verdana" w:hAnsi="Verdana" w:eastAsia="仿宋_GB2312" w:cs="Verdana"/>
      <w:kern w:val="0"/>
      <w:sz w:val="24"/>
      <w:szCs w:val="24"/>
      <w:lang w:eastAsia="en-US"/>
    </w:rPr>
  </w:style>
  <w:style w:type="paragraph" w:customStyle="1" w:styleId="24">
    <w:name w:val="Char"/>
    <w:basedOn w:val="1"/>
    <w:qFormat/>
    <w:uiPriority w:val="99"/>
  </w:style>
  <w:style w:type="paragraph" w:customStyle="1" w:styleId="25">
    <w:name w:val="列出段落1"/>
    <w:basedOn w:val="1"/>
    <w:qFormat/>
    <w:uiPriority w:val="99"/>
    <w:pPr>
      <w:ind w:firstLine="420" w:firstLineChars="200"/>
    </w:pPr>
  </w:style>
  <w:style w:type="character" w:customStyle="1" w:styleId="26">
    <w:name w:val="apple-converted-space"/>
    <w:basedOn w:val="11"/>
    <w:qFormat/>
    <w:uiPriority w:val="99"/>
  </w:style>
  <w:style w:type="character" w:customStyle="1" w:styleId="27">
    <w:name w:val="font11"/>
    <w:basedOn w:val="11"/>
    <w:qFormat/>
    <w:uiPriority w:val="99"/>
    <w:rPr>
      <w:rFonts w:ascii="方正仿宋简体" w:eastAsia="方正仿宋简体" w:cs="方正仿宋简体"/>
      <w:color w:val="000000"/>
      <w:sz w:val="32"/>
      <w:szCs w:val="32"/>
      <w:u w:val="single"/>
    </w:rPr>
  </w:style>
  <w:style w:type="character" w:customStyle="1" w:styleId="28">
    <w:name w:val="font51"/>
    <w:basedOn w:val="11"/>
    <w:qFormat/>
    <w:uiPriority w:val="99"/>
    <w:rPr>
      <w:rFonts w:ascii="方正仿宋简体" w:eastAsia="方正仿宋简体" w:cs="方正仿宋简体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Microsoft</Company>
  <Pages>18</Pages>
  <Words>1003</Words>
  <Characters>5718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2017-02-20T01:29:00Z</dcterms:created>
  <dc:creator>wangyu</dc:creator>
  <cp:lastModifiedBy>knight</cp:lastModifiedBy>
  <cp:lastPrinted>2018-03-01T14:53:00Z</cp:lastPrinted>
  <dcterms:modified xsi:type="dcterms:W3CDTF">2018-03-05T02:52:44Z</dcterms:modified>
  <dc:title>中共北京双高人才发展中心委员会</dc:title>
  <cp:revision>1369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